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10" w:rsidRPr="00883210" w:rsidRDefault="00883210" w:rsidP="00883210">
      <w:r w:rsidRPr="00883210">
        <w:t>Dear Parents/Guardians,</w:t>
      </w:r>
    </w:p>
    <w:p w:rsidR="00883210" w:rsidRDefault="00883210" w:rsidP="00883210"/>
    <w:p w:rsidR="00883210" w:rsidRDefault="00883210" w:rsidP="00883210">
      <w:r w:rsidRPr="00883210">
        <w:t xml:space="preserve">The vaccination nurses are coming to Graveney to administer the Flu vaccine on the 02/11/26. </w:t>
      </w:r>
    </w:p>
    <w:p w:rsidR="00883210" w:rsidRPr="00883210" w:rsidRDefault="00883210" w:rsidP="00883210">
      <w:r w:rsidRPr="00883210">
        <w:t>Please find the link for the consent form for the upcoming flu vaccination program here:  </w:t>
      </w:r>
      <w:hyperlink r:id="rId4" w:history="1">
        <w:r w:rsidRPr="00883210">
          <w:rPr>
            <w:rStyle w:val="Hyperlink"/>
          </w:rPr>
          <w:t>http://cypcis.kingstonandrichmond.nhs.uk/flu/2026/wandsworth</w:t>
        </w:r>
      </w:hyperlink>
      <w:r w:rsidRPr="00883210">
        <w:t xml:space="preserve">. </w:t>
      </w:r>
    </w:p>
    <w:p w:rsidR="00883210" w:rsidRDefault="00883210" w:rsidP="00883210"/>
    <w:p w:rsidR="00883210" w:rsidRDefault="00883210" w:rsidP="00883210">
      <w:r w:rsidRPr="00883210">
        <w:t>The vaccines will be offered to students in Years 7 to 11 only.</w:t>
      </w:r>
      <w:r>
        <w:t xml:space="preserve">  </w:t>
      </w:r>
      <w:r w:rsidRPr="00883210">
        <w:t>Please kindly click on the link provided and complete the consent form, by 31/10/26 even if you choose not to vaccinate your child this year.</w:t>
      </w:r>
    </w:p>
    <w:p w:rsidR="00883210" w:rsidRPr="00883210" w:rsidRDefault="00883210" w:rsidP="00883210"/>
    <w:p w:rsidR="00883210" w:rsidRPr="00883210" w:rsidRDefault="00883210" w:rsidP="00883210">
      <w:bookmarkStart w:id="0" w:name="_GoBack"/>
      <w:bookmarkEnd w:id="0"/>
      <w:r w:rsidRPr="00883210">
        <w:t>Thank you for your cooperation.</w:t>
      </w:r>
    </w:p>
    <w:p w:rsidR="00F13A66" w:rsidRDefault="00883210">
      <w:r>
        <w:t>Principal First Aider</w:t>
      </w:r>
    </w:p>
    <w:sectPr w:rsidR="00F13A66" w:rsidSect="00667D99">
      <w:pgSz w:w="11906" w:h="16838"/>
      <w:pgMar w:top="1008" w:right="1008" w:bottom="720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10"/>
    <w:rsid w:val="00035AD1"/>
    <w:rsid w:val="001F1878"/>
    <w:rsid w:val="004D0B37"/>
    <w:rsid w:val="006654BA"/>
    <w:rsid w:val="00667D99"/>
    <w:rsid w:val="00883210"/>
    <w:rsid w:val="00931123"/>
    <w:rsid w:val="00AA1574"/>
    <w:rsid w:val="00B477AD"/>
    <w:rsid w:val="00CE0FB0"/>
    <w:rsid w:val="00DB69FD"/>
    <w:rsid w:val="00F1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45BD48-B670-43AE-B56C-EF15211B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4BA"/>
    <w:rPr>
      <w:rFonts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123"/>
    <w:pPr>
      <w:keepNext/>
      <w:keepLines/>
      <w:spacing w:before="240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B477AD"/>
    <w:pPr>
      <w:keepNext/>
      <w:outlineLvl w:val="1"/>
    </w:pPr>
    <w:rPr>
      <w:b/>
      <w:caps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7A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123"/>
    <w:rPr>
      <w:rFonts w:eastAsiaTheme="majorEastAsia" w:cstheme="majorBidi"/>
      <w:b/>
      <w:caps/>
      <w:sz w:val="28"/>
      <w:szCs w:val="32"/>
    </w:rPr>
  </w:style>
  <w:style w:type="character" w:customStyle="1" w:styleId="Heading2Char">
    <w:name w:val="Heading 2 Char"/>
    <w:link w:val="Heading2"/>
    <w:rsid w:val="00B477AD"/>
    <w:rPr>
      <w:b/>
      <w:caps/>
      <w:sz w:val="24"/>
    </w:rPr>
  </w:style>
  <w:style w:type="paragraph" w:customStyle="1" w:styleId="HeadingA">
    <w:name w:val="Heading A"/>
    <w:basedOn w:val="Heading1"/>
    <w:link w:val="HeadingAChar"/>
    <w:autoRedefine/>
    <w:qFormat/>
    <w:rsid w:val="004D0B37"/>
    <w:pPr>
      <w:keepLines w:val="0"/>
      <w:spacing w:before="0"/>
      <w:ind w:right="-1"/>
    </w:pPr>
    <w:rPr>
      <w:rFonts w:eastAsiaTheme="minorHAnsi" w:cs="Arial"/>
      <w:caps w:val="0"/>
      <w:color w:val="000000"/>
      <w:sz w:val="22"/>
    </w:rPr>
  </w:style>
  <w:style w:type="character" w:customStyle="1" w:styleId="HeadingAChar">
    <w:name w:val="Heading A Char"/>
    <w:link w:val="HeadingA"/>
    <w:rsid w:val="004D0B37"/>
    <w:rPr>
      <w:rFonts w:eastAsiaTheme="minorHAnsi" w:cs="Arial"/>
      <w:b/>
      <w:color w:val="000000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7A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Hidden">
    <w:name w:val="Hidden"/>
    <w:basedOn w:val="Heading2"/>
    <w:link w:val="HiddenChar"/>
    <w:qFormat/>
    <w:rsid w:val="00B477AD"/>
    <w:rPr>
      <w:rFonts w:cs="Arial"/>
      <w:b w:val="0"/>
      <w:i/>
      <w:vanish/>
      <w:szCs w:val="40"/>
    </w:rPr>
  </w:style>
  <w:style w:type="character" w:customStyle="1" w:styleId="HiddenChar">
    <w:name w:val="Hidden Char"/>
    <w:basedOn w:val="DefaultParagraphFont"/>
    <w:link w:val="Hidden"/>
    <w:rsid w:val="00B477AD"/>
    <w:rPr>
      <w:rFonts w:cs="Arial"/>
      <w:i/>
      <w:caps/>
      <w:vanish/>
      <w:sz w:val="24"/>
      <w:szCs w:val="40"/>
    </w:rPr>
  </w:style>
  <w:style w:type="paragraph" w:customStyle="1" w:styleId="Style1">
    <w:name w:val="Style1"/>
    <w:basedOn w:val="Normal"/>
    <w:link w:val="Style1Char"/>
    <w:qFormat/>
    <w:rsid w:val="00035AD1"/>
    <w:pPr>
      <w:tabs>
        <w:tab w:val="left" w:pos="2410"/>
      </w:tabs>
      <w:spacing w:after="20"/>
    </w:pPr>
    <w:rPr>
      <w:rFonts w:cs="Arial"/>
      <w:b/>
      <w:color w:val="000000"/>
      <w:sz w:val="21"/>
      <w:szCs w:val="21"/>
    </w:rPr>
  </w:style>
  <w:style w:type="character" w:customStyle="1" w:styleId="Style1Char">
    <w:name w:val="Style1 Char"/>
    <w:basedOn w:val="DefaultParagraphFont"/>
    <w:link w:val="Style1"/>
    <w:rsid w:val="00035AD1"/>
    <w:rPr>
      <w:rFonts w:cs="Arial"/>
      <w:b/>
      <w:color w:val="000000"/>
      <w:sz w:val="21"/>
      <w:szCs w:val="21"/>
    </w:rPr>
  </w:style>
  <w:style w:type="paragraph" w:customStyle="1" w:styleId="Siansheading">
    <w:name w:val="Sian's heading"/>
    <w:basedOn w:val="Normal"/>
    <w:link w:val="SiansheadingChar"/>
    <w:qFormat/>
    <w:rsid w:val="004D0B37"/>
    <w:rPr>
      <w:b/>
    </w:rPr>
  </w:style>
  <w:style w:type="character" w:customStyle="1" w:styleId="SiansheadingChar">
    <w:name w:val="Sian's heading Char"/>
    <w:basedOn w:val="DefaultParagraphFont"/>
    <w:link w:val="Siansheading"/>
    <w:rsid w:val="004D0B37"/>
    <w:rPr>
      <w:rFonts w:cs="Times New Roman"/>
      <w:b/>
      <w:szCs w:val="20"/>
    </w:rPr>
  </w:style>
  <w:style w:type="paragraph" w:customStyle="1" w:styleId="HeadingAA">
    <w:name w:val="Heading AA"/>
    <w:basedOn w:val="Normal"/>
    <w:link w:val="HeadingAAChar"/>
    <w:qFormat/>
    <w:rsid w:val="004D0B37"/>
    <w:rPr>
      <w:b/>
    </w:rPr>
  </w:style>
  <w:style w:type="character" w:customStyle="1" w:styleId="HeadingAAChar">
    <w:name w:val="Heading AA Char"/>
    <w:basedOn w:val="DefaultParagraphFont"/>
    <w:link w:val="HeadingAA"/>
    <w:rsid w:val="004D0B37"/>
    <w:rPr>
      <w:rFonts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8832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ypcis.kingstonandrichmond.nhs.uk/flu/2026/wandswor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59ADD3B6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>Graveney School.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Tanner</dc:creator>
  <cp:keywords/>
  <dc:description/>
  <cp:lastModifiedBy>Sian Tanner</cp:lastModifiedBy>
  <cp:revision>1</cp:revision>
  <dcterms:created xsi:type="dcterms:W3CDTF">2026-10-06T09:40:00Z</dcterms:created>
  <dcterms:modified xsi:type="dcterms:W3CDTF">2026-10-06T09:40:00Z</dcterms:modified>
</cp:coreProperties>
</file>